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252"/>
        <w:gridCol w:w="646"/>
        <w:gridCol w:w="1872"/>
        <w:gridCol w:w="4950"/>
      </w:tblGrid>
      <w:tr w:rsidR="00C9238F" w:rsidRPr="00C9238F" w14:paraId="26F79D6F" w14:textId="77777777" w:rsidTr="00576892">
        <w:sdt>
          <w:sdtPr>
            <w:id w:val="1621259925"/>
            <w:placeholder>
              <w:docPart w:val="6DF3BE0E3F67471D88D042FF750248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0307D200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1000B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2137E9A" w14:textId="77777777" w:rsidTr="00576892">
        <w:sdt>
          <w:sdtPr>
            <w:id w:val="-1470592894"/>
            <w:placeholder>
              <w:docPart w:val="853466B7DF0E474DACCAF2B98A9282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045F83F8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F566FF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5BCE663" w14:textId="77777777" w:rsidTr="00576892">
        <w:sdt>
          <w:sdtPr>
            <w:id w:val="572943512"/>
            <w:placeholder>
              <w:docPart w:val="11F8CCE1F7A540D39155026CD2051D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10ECA22E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1167615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2449713" w14:textId="77777777" w:rsidTr="00576892">
        <w:sdt>
          <w:sdtPr>
            <w:id w:val="-521243642"/>
            <w:placeholder>
              <w:docPart w:val="31CC685CBFAA416FBA45C6D3F0D0F0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2ADF26E1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E34115" w14:textId="77777777" w:rsidR="00C9238F" w:rsidRPr="00C9238F" w:rsidRDefault="00C9238F" w:rsidP="00576892">
            <w:pPr>
              <w:spacing w:before="240"/>
            </w:pPr>
          </w:p>
        </w:tc>
      </w:tr>
      <w:tr w:rsidR="00915C49" w:rsidRPr="00C9238F" w14:paraId="6E961ED5" w14:textId="77777777" w:rsidTr="00915C49">
        <w:tc>
          <w:tcPr>
            <w:tcW w:w="1011" w:type="pct"/>
            <w:gridSpan w:val="2"/>
            <w:vAlign w:val="bottom"/>
          </w:tcPr>
          <w:p w14:paraId="3C648294" w14:textId="4AB49546" w:rsidR="00915C49" w:rsidRPr="00C9238F" w:rsidRDefault="00915C49" w:rsidP="00576892">
            <w:pPr>
              <w:spacing w:before="240"/>
            </w:pPr>
            <w:r>
              <w:t>Primary Phone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30FC219" w14:textId="5F794907" w:rsidR="00915C49" w:rsidRPr="00C9238F" w:rsidRDefault="00915C49" w:rsidP="00576892">
            <w:pPr>
              <w:spacing w:before="240"/>
            </w:pPr>
          </w:p>
        </w:tc>
      </w:tr>
      <w:tr w:rsidR="00C9238F" w:rsidRPr="00C9238F" w14:paraId="72D0AA51" w14:textId="77777777" w:rsidTr="00576892">
        <w:sdt>
          <w:sdtPr>
            <w:id w:val="-965116832"/>
            <w:placeholder>
              <w:docPart w:val="A3216CFE06ED49E580ACC05F06E62E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1029C4D9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D7168D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768A7E4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A22E2EE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283950E" w14:textId="77777777" w:rsidTr="00576892">
        <w:tc>
          <w:tcPr>
            <w:tcW w:w="2356" w:type="pct"/>
            <w:gridSpan w:val="4"/>
            <w:vAlign w:val="bottom"/>
          </w:tcPr>
          <w:p w14:paraId="44FDB117" w14:textId="469F6DDC" w:rsidR="00C9238F" w:rsidRDefault="00915C49" w:rsidP="00576892">
            <w:pPr>
              <w:spacing w:before="240"/>
            </w:pPr>
            <w:r>
              <w:t>Enclosed amount for Membership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37FA256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55EE8250" w14:textId="77777777" w:rsidTr="00576892">
        <w:trPr>
          <w:trHeight w:val="576"/>
        </w:trPr>
        <w:tc>
          <w:tcPr>
            <w:tcW w:w="5000" w:type="pct"/>
            <w:gridSpan w:val="5"/>
            <w:vAlign w:val="bottom"/>
          </w:tcPr>
          <w:p w14:paraId="6CFA35CA" w14:textId="61D127A7" w:rsidR="00C9238F" w:rsidRPr="00C9238F" w:rsidRDefault="00915C49" w:rsidP="00576892">
            <w:r>
              <w:t>Identify Membership Level: ______________________________</w:t>
            </w:r>
            <w:r w:rsidR="007E050E">
              <w:t>____</w:t>
            </w:r>
            <w:r>
              <w:t>________</w:t>
            </w:r>
          </w:p>
        </w:tc>
      </w:tr>
      <w:tr w:rsidR="00915C49" w:rsidRPr="00C9238F" w14:paraId="732C04C0" w14:textId="77777777" w:rsidTr="00915C49">
        <w:trPr>
          <w:trHeight w:val="1493"/>
        </w:trPr>
        <w:tc>
          <w:tcPr>
            <w:tcW w:w="5000" w:type="pct"/>
            <w:gridSpan w:val="5"/>
            <w:vAlign w:val="bottom"/>
          </w:tcPr>
          <w:p w14:paraId="31BB229F" w14:textId="01AABE8B" w:rsidR="00915C49" w:rsidRPr="00C9238F" w:rsidRDefault="00915C49" w:rsidP="00576892">
            <w:pPr>
              <w:spacing w:before="120"/>
            </w:pPr>
            <w:r>
              <w:rPr>
                <w:rFonts w:ascii="Arial" w:hAnsi="Arial" w:cs="Arial"/>
                <w:color w:val="000000"/>
                <w:u w:val="single"/>
                <w:shd w:val="clear" w:color="auto" w:fill="FFFFFF"/>
              </w:rPr>
              <w:t>INDIVIDUAL ANNUAL MEMBERSHIPS: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Style w:val="Strong"/>
                <w:rFonts w:ascii="Arial" w:hAnsi="Arial" w:cs="Arial"/>
                <w:color w:val="0F65CC"/>
                <w:shd w:val="clear" w:color="auto" w:fill="FFFFFF"/>
              </w:rPr>
              <w:t>Bronze Paw ...$15 </w:t>
            </w:r>
            <w:r>
              <w:rPr>
                <w:rFonts w:ascii="Arial" w:hAnsi="Arial" w:cs="Arial"/>
                <w:b/>
                <w:bCs/>
                <w:color w:val="0F65CC"/>
                <w:shd w:val="clear" w:color="auto" w:fill="FFFFFF"/>
              </w:rPr>
              <w:br/>
            </w:r>
            <w:r>
              <w:rPr>
                <w:rStyle w:val="Strong"/>
                <w:rFonts w:ascii="Arial" w:hAnsi="Arial" w:cs="Arial"/>
                <w:color w:val="0F65CC"/>
                <w:shd w:val="clear" w:color="auto" w:fill="FFFFFF"/>
              </w:rPr>
              <w:t>Silver Paw ...$40</w:t>
            </w:r>
            <w:r>
              <w:rPr>
                <w:rFonts w:ascii="Arial" w:hAnsi="Arial" w:cs="Arial"/>
                <w:b/>
                <w:bCs/>
                <w:color w:val="0F65CC"/>
                <w:shd w:val="clear" w:color="auto" w:fill="FFFFFF"/>
              </w:rPr>
              <w:br/>
            </w:r>
            <w:r>
              <w:rPr>
                <w:rStyle w:val="Strong"/>
                <w:rFonts w:ascii="Arial" w:hAnsi="Arial" w:cs="Arial"/>
                <w:color w:val="0F65CC"/>
                <w:shd w:val="clear" w:color="auto" w:fill="FFFFFF"/>
              </w:rPr>
              <w:t>Golden Paw ... $75</w:t>
            </w:r>
            <w:r>
              <w:rPr>
                <w:rFonts w:ascii="Arial" w:hAnsi="Arial" w:cs="Arial"/>
                <w:b/>
                <w:bCs/>
                <w:color w:val="0F65CC"/>
                <w:shd w:val="clear" w:color="auto" w:fill="FFFFFF"/>
              </w:rPr>
              <w:br/>
            </w:r>
            <w:r>
              <w:rPr>
                <w:rStyle w:val="Strong"/>
                <w:rFonts w:ascii="Arial" w:hAnsi="Arial" w:cs="Arial"/>
                <w:color w:val="0F65CC"/>
                <w:shd w:val="clear" w:color="auto" w:fill="FFFFFF"/>
              </w:rPr>
              <w:t>Fur-Ever Friend Life Membership *... $500</w:t>
            </w:r>
          </w:p>
        </w:tc>
      </w:tr>
      <w:tr w:rsidR="00915C49" w:rsidRPr="00C9238F" w14:paraId="15F58FB3" w14:textId="77777777" w:rsidTr="00915C49">
        <w:trPr>
          <w:trHeight w:val="1031"/>
        </w:trPr>
        <w:tc>
          <w:tcPr>
            <w:tcW w:w="5000" w:type="pct"/>
            <w:gridSpan w:val="5"/>
            <w:vAlign w:val="bottom"/>
          </w:tcPr>
          <w:p w14:paraId="6AD9E138" w14:textId="77777777" w:rsidR="00915C49" w:rsidRDefault="00915C49" w:rsidP="00576892">
            <w:pPr>
              <w:spacing w:before="120"/>
              <w:rPr>
                <w:rStyle w:val="Strong"/>
                <w:rFonts w:ascii="Arial" w:hAnsi="Arial" w:cs="Arial"/>
                <w:color w:val="1268CF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u w:val="single"/>
                <w:shd w:val="clear" w:color="auto" w:fill="FFFFFF"/>
              </w:rPr>
              <w:t>BUSINESS ANNUAL MEMBERSHIPS: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Style w:val="Strong"/>
                <w:rFonts w:ascii="Arial" w:hAnsi="Arial" w:cs="Arial"/>
                <w:color w:val="1268CF"/>
                <w:shd w:val="clear" w:color="auto" w:fill="FFFFFF"/>
              </w:rPr>
              <w:t>Bronze Paw ... $100</w:t>
            </w:r>
            <w:r>
              <w:rPr>
                <w:rFonts w:ascii="Arial" w:hAnsi="Arial" w:cs="Arial"/>
                <w:b/>
                <w:bCs/>
                <w:color w:val="1268CF"/>
                <w:shd w:val="clear" w:color="auto" w:fill="FFFFFF"/>
              </w:rPr>
              <w:br/>
            </w:r>
            <w:r>
              <w:rPr>
                <w:rStyle w:val="Strong"/>
                <w:rFonts w:ascii="Arial" w:hAnsi="Arial" w:cs="Arial"/>
                <w:color w:val="1268CF"/>
                <w:shd w:val="clear" w:color="auto" w:fill="FFFFFF"/>
              </w:rPr>
              <w:t>Silver Paw ...  $250</w:t>
            </w:r>
            <w:r>
              <w:rPr>
                <w:rFonts w:ascii="Arial" w:hAnsi="Arial" w:cs="Arial"/>
                <w:b/>
                <w:bCs/>
                <w:color w:val="1268CF"/>
                <w:shd w:val="clear" w:color="auto" w:fill="FFFFFF"/>
              </w:rPr>
              <w:br/>
            </w:r>
            <w:r>
              <w:rPr>
                <w:rStyle w:val="Strong"/>
                <w:rFonts w:ascii="Arial" w:hAnsi="Arial" w:cs="Arial"/>
                <w:color w:val="1268CF"/>
                <w:shd w:val="clear" w:color="auto" w:fill="FFFFFF"/>
              </w:rPr>
              <w:t>Golden Paw ... $500</w:t>
            </w:r>
          </w:p>
          <w:p w14:paraId="7EE44344" w14:textId="55888CE8" w:rsidR="007E050E" w:rsidRPr="007E050E" w:rsidRDefault="007E050E" w:rsidP="00576892">
            <w:pPr>
              <w:spacing w:before="120"/>
              <w:rPr>
                <w:b/>
                <w:bCs/>
                <w:i/>
                <w:iCs/>
              </w:rPr>
            </w:pPr>
            <w:r w:rsidRPr="007E050E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  <w:t>Business membership includes recognition o</w:t>
            </w:r>
            <w:r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  <w:t>n the DAG</w:t>
            </w:r>
            <w:r w:rsidRPr="007E050E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  <w:t xml:space="preserve"> Facebook </w:t>
            </w:r>
            <w:r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  <w:t xml:space="preserve">page </w:t>
            </w:r>
            <w:r w:rsidRPr="007E050E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shd w:val="clear" w:color="auto" w:fill="FFFFFF"/>
              </w:rPr>
              <w:t>and website. All memberships and donations are tax deductible to the full extent of the law. EIN #01-0776195</w:t>
            </w:r>
          </w:p>
        </w:tc>
      </w:tr>
      <w:tr w:rsidR="00C9238F" w:rsidRPr="00C9238F" w14:paraId="139620E0" w14:textId="77777777" w:rsidTr="00576892">
        <w:tc>
          <w:tcPr>
            <w:tcW w:w="1356" w:type="pct"/>
            <w:gridSpan w:val="3"/>
            <w:vAlign w:val="bottom"/>
          </w:tcPr>
          <w:p w14:paraId="3D1A69AF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2"/>
            <w:vAlign w:val="bottom"/>
          </w:tcPr>
          <w:p w14:paraId="39552C6D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7096053A" w14:textId="77777777" w:rsidTr="00576892">
        <w:tc>
          <w:tcPr>
            <w:tcW w:w="5000" w:type="pct"/>
            <w:gridSpan w:val="5"/>
            <w:vAlign w:val="bottom"/>
          </w:tcPr>
          <w:p w14:paraId="0177EB99" w14:textId="3AF5241D" w:rsidR="00C9238F" w:rsidRDefault="007E050E" w:rsidP="00576892">
            <w:pPr>
              <w:spacing w:before="240"/>
            </w:pPr>
            <w:r>
              <w:t>Please make payable and mail to:</w:t>
            </w:r>
          </w:p>
        </w:tc>
      </w:tr>
      <w:tr w:rsidR="00915C49" w:rsidRPr="00C9238F" w14:paraId="5ED31DD6" w14:textId="77777777" w:rsidTr="00915C49">
        <w:trPr>
          <w:trHeight w:val="2227"/>
        </w:trPr>
        <w:tc>
          <w:tcPr>
            <w:tcW w:w="5000" w:type="pct"/>
            <w:gridSpan w:val="5"/>
          </w:tcPr>
          <w:p w14:paraId="17C24E9A" w14:textId="77777777" w:rsidR="00915C49" w:rsidRPr="00915C49" w:rsidRDefault="00915C49" w:rsidP="00915C49">
            <w:pPr>
              <w:spacing w:before="120"/>
              <w:jc w:val="center"/>
              <w:rPr>
                <w:color w:val="731F1C" w:themeColor="accent5"/>
              </w:rPr>
            </w:pPr>
            <w:r w:rsidRPr="00915C49">
              <w:rPr>
                <w:color w:val="731F1C" w:themeColor="accent5"/>
              </w:rPr>
              <w:t>Deming Animal Guardians</w:t>
            </w:r>
          </w:p>
          <w:p w14:paraId="104F077B" w14:textId="77777777" w:rsidR="00915C49" w:rsidRPr="00915C49" w:rsidRDefault="00915C49" w:rsidP="00915C49">
            <w:pPr>
              <w:spacing w:before="120"/>
              <w:jc w:val="center"/>
              <w:rPr>
                <w:color w:val="731F1C" w:themeColor="accent5"/>
              </w:rPr>
            </w:pPr>
            <w:r w:rsidRPr="00915C49">
              <w:rPr>
                <w:color w:val="731F1C" w:themeColor="accent5"/>
              </w:rPr>
              <w:t>PO Box 1275</w:t>
            </w:r>
          </w:p>
          <w:p w14:paraId="08D141B9" w14:textId="39338501" w:rsidR="00915C49" w:rsidRPr="00915C49" w:rsidRDefault="00915C49" w:rsidP="00915C49">
            <w:pPr>
              <w:spacing w:before="120"/>
              <w:jc w:val="center"/>
              <w:rPr>
                <w:color w:val="731F1C" w:themeColor="accent5"/>
              </w:rPr>
            </w:pPr>
            <w:r w:rsidRPr="00915C49">
              <w:rPr>
                <w:color w:val="731F1C" w:themeColor="accent5"/>
              </w:rPr>
              <w:t>Deming, NM 88031</w:t>
            </w:r>
          </w:p>
        </w:tc>
      </w:tr>
      <w:tr w:rsidR="008B0E32" w:rsidRPr="00C9238F" w14:paraId="5C37E138" w14:textId="77777777" w:rsidTr="00576892">
        <w:tc>
          <w:tcPr>
            <w:tcW w:w="342" w:type="pct"/>
            <w:vAlign w:val="bottom"/>
          </w:tcPr>
          <w:p w14:paraId="1D3FE745" w14:textId="12374785" w:rsidR="008B0E32" w:rsidRPr="00C9238F" w:rsidRDefault="008B0E32" w:rsidP="00576892">
            <w:pPr>
              <w:spacing w:before="480"/>
            </w:pPr>
          </w:p>
        </w:tc>
        <w:tc>
          <w:tcPr>
            <w:tcW w:w="4658" w:type="pct"/>
            <w:gridSpan w:val="4"/>
            <w:vAlign w:val="bottom"/>
          </w:tcPr>
          <w:p w14:paraId="3797F8FD" w14:textId="599A5EE4" w:rsidR="008B0E32" w:rsidRPr="00C9238F" w:rsidRDefault="008B0E32" w:rsidP="00576892"/>
        </w:tc>
      </w:tr>
    </w:tbl>
    <w:p w14:paraId="66C7FCFB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79673" w14:textId="77777777" w:rsidR="000B03DB" w:rsidRDefault="000B03DB" w:rsidP="00C9238F">
      <w:pPr>
        <w:spacing w:after="0" w:line="240" w:lineRule="auto"/>
      </w:pPr>
      <w:r>
        <w:separator/>
      </w:r>
    </w:p>
  </w:endnote>
  <w:endnote w:type="continuationSeparator" w:id="0">
    <w:p w14:paraId="48CB9016" w14:textId="77777777" w:rsidR="000B03DB" w:rsidRDefault="000B03D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0E9691-80A1-4121-B92D-89A6890F0CFD}"/>
    <w:embedBold r:id="rId2" w:fontKey="{01A50B36-F49D-45CC-85EA-FE2A3C876F8A}"/>
    <w:embedItalic r:id="rId3" w:fontKey="{92ECC238-BB36-4C92-B23D-029BC7037CB9}"/>
    <w:embedBoldItalic r:id="rId4" w:fontKey="{978EBBF1-41A0-4648-B832-07AC42B80E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061F405-BCA7-473D-8EDC-C4220D409F34}"/>
    <w:embedBold r:id="rId6" w:fontKey="{6B953BF7-9B10-4739-A2BC-8E309DF75B1D}"/>
    <w:embedItalic r:id="rId7" w:fontKey="{FAB999ED-5481-44F6-BB55-98BD5962D5B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1E2D300-73F4-4302-AAE6-BDCF92278F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0AEF661D" w14:textId="77777777" w:rsidTr="00C4167A">
      <w:tc>
        <w:tcPr>
          <w:tcW w:w="4675" w:type="dxa"/>
          <w:vAlign w:val="center"/>
        </w:tcPr>
        <w:p w14:paraId="16994A8A" w14:textId="599DE3D5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1CD457C" w14:textId="193A3B19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D2D25A1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7C6E3" w14:textId="77777777" w:rsidR="000B03DB" w:rsidRDefault="000B03DB" w:rsidP="00C9238F">
      <w:pPr>
        <w:spacing w:after="0" w:line="240" w:lineRule="auto"/>
      </w:pPr>
      <w:r>
        <w:separator/>
      </w:r>
    </w:p>
  </w:footnote>
  <w:footnote w:type="continuationSeparator" w:id="0">
    <w:p w14:paraId="1BE01420" w14:textId="77777777" w:rsidR="000B03DB" w:rsidRDefault="000B03D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C74DC2" w14:textId="77777777" w:rsidTr="007C2F0C">
      <w:trPr>
        <w:trHeight w:val="990"/>
      </w:trPr>
      <w:tc>
        <w:tcPr>
          <w:tcW w:w="1350" w:type="dxa"/>
          <w:shd w:val="clear" w:color="auto" w:fill="FFC000"/>
          <w:vAlign w:val="center"/>
        </w:tcPr>
        <w:p w14:paraId="1CC80E0A" w14:textId="10459BE7" w:rsidR="00576892" w:rsidRPr="00576892" w:rsidRDefault="007C2F0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6E9B15B" wp14:editId="046A3C69">
                <wp:simplePos x="0" y="0"/>
                <wp:positionH relativeFrom="column">
                  <wp:posOffset>58420</wp:posOffset>
                </wp:positionH>
                <wp:positionV relativeFrom="paragraph">
                  <wp:posOffset>-38735</wp:posOffset>
                </wp:positionV>
                <wp:extent cx="624840" cy="603250"/>
                <wp:effectExtent l="0" t="0" r="0" b="0"/>
                <wp:wrapNone/>
                <wp:docPr id="2" name="Picture 2" descr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ctur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25902" b="72013" l="42431" r="90208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459" t="20138" r="3820" b="22223"/>
                        <a:stretch/>
                      </pic:blipFill>
                      <pic:spPr bwMode="auto">
                        <a:xfrm>
                          <a:off x="0" y="0"/>
                          <a:ext cx="624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shd w:val="clear" w:color="auto" w:fill="FFC000"/>
          <w:vAlign w:val="center"/>
        </w:tcPr>
        <w:p w14:paraId="41CF4643" w14:textId="6D06008B" w:rsidR="00576892" w:rsidRPr="00576892" w:rsidRDefault="007C2F0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C2F0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Deming Animal Guardians Membership</w:t>
          </w:r>
        </w:p>
      </w:tc>
    </w:tr>
  </w:tbl>
  <w:p w14:paraId="43FEE803" w14:textId="05E07DC5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F0C"/>
    <w:rsid w:val="00003212"/>
    <w:rsid w:val="00052382"/>
    <w:rsid w:val="0006568A"/>
    <w:rsid w:val="00065A07"/>
    <w:rsid w:val="00076F0F"/>
    <w:rsid w:val="00084253"/>
    <w:rsid w:val="000B03DB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2F0C"/>
    <w:rsid w:val="007C6A52"/>
    <w:rsid w:val="007E050E"/>
    <w:rsid w:val="0082043E"/>
    <w:rsid w:val="00897670"/>
    <w:rsid w:val="008B0E32"/>
    <w:rsid w:val="008E203A"/>
    <w:rsid w:val="0091229C"/>
    <w:rsid w:val="00915C49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4CA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Strong">
    <w:name w:val="Strong"/>
    <w:basedOn w:val="DefaultParagraphFont"/>
    <w:uiPriority w:val="22"/>
    <w:qFormat/>
    <w:rsid w:val="00915C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7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25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25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e.stimpson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DF3BE0E3F67471D88D042FF75024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9B8D2-C490-48A6-88C7-7F797A8ED7D2}"/>
      </w:docPartPr>
      <w:docPartBody>
        <w:p w:rsidR="00000000" w:rsidRDefault="00623519">
          <w:pPr>
            <w:pStyle w:val="6DF3BE0E3F67471D88D042FF750248CD"/>
          </w:pPr>
          <w:r w:rsidRPr="00576892">
            <w:t>First Name</w:t>
          </w:r>
        </w:p>
      </w:docPartBody>
    </w:docPart>
    <w:docPart>
      <w:docPartPr>
        <w:name w:val="853466B7DF0E474DACCAF2B98A928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21C65-8870-40CB-90D4-BB1425E26D66}"/>
      </w:docPartPr>
      <w:docPartBody>
        <w:p w:rsidR="00000000" w:rsidRDefault="00623519">
          <w:pPr>
            <w:pStyle w:val="853466B7DF0E474DACCAF2B98A928250"/>
          </w:pPr>
          <w:r w:rsidRPr="00576892">
            <w:t>Last Name</w:t>
          </w:r>
        </w:p>
      </w:docPartBody>
    </w:docPart>
    <w:docPart>
      <w:docPartPr>
        <w:name w:val="11F8CCE1F7A540D39155026CD2051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25BEC-D628-4526-90BD-985F0E4BA721}"/>
      </w:docPartPr>
      <w:docPartBody>
        <w:p w:rsidR="00000000" w:rsidRDefault="00623519">
          <w:pPr>
            <w:pStyle w:val="11F8CCE1F7A540D39155026CD2051D74"/>
          </w:pPr>
          <w:r w:rsidRPr="00576892">
            <w:t>Address</w:t>
          </w:r>
        </w:p>
      </w:docPartBody>
    </w:docPart>
    <w:docPart>
      <w:docPartPr>
        <w:name w:val="31CC685CBFAA416FBA45C6D3F0D0F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1771A-D13A-407E-A7F9-F73303F33513}"/>
      </w:docPartPr>
      <w:docPartBody>
        <w:p w:rsidR="00000000" w:rsidRDefault="00623519">
          <w:pPr>
            <w:pStyle w:val="31CC685CBFAA416FBA45C6D3F0D0F033"/>
          </w:pPr>
          <w:r w:rsidRPr="00576892">
            <w:t>City/State/Zip</w:t>
          </w:r>
        </w:p>
      </w:docPartBody>
    </w:docPart>
    <w:docPart>
      <w:docPartPr>
        <w:name w:val="A3216CFE06ED49E580ACC05F06E62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D5C7A-DF49-4965-B694-94FCE2D8C208}"/>
      </w:docPartPr>
      <w:docPartBody>
        <w:p w:rsidR="00000000" w:rsidRDefault="00623519">
          <w:pPr>
            <w:pStyle w:val="A3216CFE06ED49E580ACC05F06E62EB2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81"/>
    <w:rsid w:val="00623519"/>
    <w:rsid w:val="008C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F3BE0E3F67471D88D042FF750248CD">
    <w:name w:val="6DF3BE0E3F67471D88D042FF750248CD"/>
  </w:style>
  <w:style w:type="paragraph" w:customStyle="1" w:styleId="853466B7DF0E474DACCAF2B98A928250">
    <w:name w:val="853466B7DF0E474DACCAF2B98A928250"/>
  </w:style>
  <w:style w:type="paragraph" w:customStyle="1" w:styleId="11F8CCE1F7A540D39155026CD2051D74">
    <w:name w:val="11F8CCE1F7A540D39155026CD2051D74"/>
  </w:style>
  <w:style w:type="paragraph" w:customStyle="1" w:styleId="31CC685CBFAA416FBA45C6D3F0D0F033">
    <w:name w:val="31CC685CBFAA416FBA45C6D3F0D0F033"/>
  </w:style>
  <w:style w:type="paragraph" w:customStyle="1" w:styleId="8B57032687C6405B8094B31CE5DFD94C">
    <w:name w:val="8B57032687C6405B8094B31CE5DFD94C"/>
  </w:style>
  <w:style w:type="paragraph" w:customStyle="1" w:styleId="30DB627C4BE54C18A514F1CB654F7EFE">
    <w:name w:val="30DB627C4BE54C18A514F1CB654F7EFE"/>
  </w:style>
  <w:style w:type="paragraph" w:customStyle="1" w:styleId="A3216CFE06ED49E580ACC05F06E62EB2">
    <w:name w:val="A3216CFE06ED49E580ACC05F06E62EB2"/>
  </w:style>
  <w:style w:type="paragraph" w:customStyle="1" w:styleId="265C9CEFD78F436DA8C01248F45D6D7C">
    <w:name w:val="265C9CEFD78F436DA8C01248F45D6D7C"/>
  </w:style>
  <w:style w:type="paragraph" w:customStyle="1" w:styleId="EDA6C1F068CD40E8A0208765AC5D6A8A">
    <w:name w:val="EDA6C1F068CD40E8A0208765AC5D6A8A"/>
  </w:style>
  <w:style w:type="paragraph" w:customStyle="1" w:styleId="2F195EB50D7E4801875D2F0168F3923F">
    <w:name w:val="2F195EB50D7E4801875D2F0168F3923F"/>
  </w:style>
  <w:style w:type="paragraph" w:customStyle="1" w:styleId="848C97F4958A487EB8A3503E8D9FE22D">
    <w:name w:val="848C97F4958A487EB8A3503E8D9FE22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0E0D9AC641D465DA4B3583A881EBE83">
    <w:name w:val="D0E0D9AC641D465DA4B3583A881EBE83"/>
  </w:style>
  <w:style w:type="paragraph" w:customStyle="1" w:styleId="F17608A765EC4D26B53AD7F57540041E">
    <w:name w:val="F17608A765EC4D26B53AD7F57540041E"/>
  </w:style>
  <w:style w:type="paragraph" w:customStyle="1" w:styleId="F5A46B2B741444FB9D1563B4179B4644">
    <w:name w:val="F5A46B2B741444FB9D1563B4179B4644"/>
  </w:style>
  <w:style w:type="paragraph" w:customStyle="1" w:styleId="3A282F2A1C29406DB48A07A88B85C504">
    <w:name w:val="3A282F2A1C29406DB48A07A88B85C504"/>
    <w:rsid w:val="008C1D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2022-11-29T16:18:00Z</dcterms:created>
  <dcterms:modified xsi:type="dcterms:W3CDTF">2022-11-29T16:49:00Z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